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jc w:val="center"/>
        <w:tblLook w:val="04A0" w:firstRow="1" w:lastRow="0" w:firstColumn="1" w:lastColumn="0" w:noHBand="0" w:noVBand="1"/>
      </w:tblPr>
      <w:tblGrid>
        <w:gridCol w:w="1838"/>
        <w:gridCol w:w="3544"/>
        <w:gridCol w:w="3674"/>
      </w:tblGrid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</w:p>
        </w:tc>
        <w:tc>
          <w:tcPr>
            <w:tcW w:w="3544" w:type="dxa"/>
          </w:tcPr>
          <w:p w:rsidR="004E40E0" w:rsidRDefault="004E40E0">
            <w:r>
              <w:t>Dit ging goed/minder goed</w:t>
            </w:r>
          </w:p>
        </w:tc>
        <w:tc>
          <w:tcPr>
            <w:tcW w:w="3674" w:type="dxa"/>
          </w:tcPr>
          <w:p w:rsidR="004E40E0" w:rsidRDefault="004E40E0">
            <w:r>
              <w:t>Dit vond ik leuk/minder leuk</w:t>
            </w:r>
          </w:p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Default="004E40E0">
            <w:r w:rsidRPr="005C32C4">
              <w:rPr>
                <w:b/>
                <w:bCs/>
                <w:noProof/>
              </w:rPr>
              <w:drawing>
                <wp:inline distT="0" distB="0" distL="0" distR="0" wp14:anchorId="0DFA9978" wp14:editId="61DE420B">
                  <wp:extent cx="679269" cy="688091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30" cy="694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Default="004E40E0">
            <w:r w:rsidRPr="005C32C4">
              <w:rPr>
                <w:b/>
                <w:bCs/>
              </w:rPr>
              <w:fldChar w:fldCharType="begin"/>
            </w:r>
            <w:r w:rsidRPr="005C32C4">
              <w:rPr>
                <w:b/>
                <w:bCs/>
              </w:rPr>
              <w:instrText xml:space="preserve"> INCLUDEPICTURE "https://www.ketnet.be/sites/default/files/logo_8.png" \* MERGEFORMATINET </w:instrText>
            </w:r>
            <w:r w:rsidRPr="005C32C4">
              <w:rPr>
                <w:b/>
                <w:bCs/>
              </w:rPr>
              <w:fldChar w:fldCharType="separate"/>
            </w:r>
            <w:r w:rsidRPr="005C32C4">
              <w:rPr>
                <w:b/>
                <w:bCs/>
                <w:noProof/>
              </w:rPr>
              <w:drawing>
                <wp:inline distT="0" distB="0" distL="0" distR="0" wp14:anchorId="7E7C2A79" wp14:editId="7C76686D">
                  <wp:extent cx="653143" cy="653143"/>
                  <wp:effectExtent l="0" t="0" r="0" b="0"/>
                  <wp:docPr id="4" name="Afbeelding 4" descr="Afbeeldingsresultaat voor karrewiet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karrewiet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693" cy="66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C32C4">
              <w:rPr>
                <w:b/>
                <w:bCs/>
              </w:rPr>
              <w:fldChar w:fldCharType="end"/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2B39392F" wp14:editId="4D53950B">
                  <wp:extent cx="587829" cy="571942"/>
                  <wp:effectExtent l="0" t="0" r="0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628" cy="57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268BAFFE" wp14:editId="57EB6DC0">
                  <wp:extent cx="673100" cy="689928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007" cy="695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53CFEA8C" wp14:editId="6A65E71B">
                  <wp:extent cx="729343" cy="692414"/>
                  <wp:effectExtent l="0" t="0" r="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01" cy="69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3C74F540" wp14:editId="6DF168B8">
                  <wp:extent cx="662214" cy="670596"/>
                  <wp:effectExtent l="0" t="0" r="0" b="2540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73" cy="67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75E49BBD" wp14:editId="5E3796B2">
                  <wp:extent cx="635259" cy="620486"/>
                  <wp:effectExtent l="0" t="0" r="0" b="190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490" cy="62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5900623F" wp14:editId="7EC5EC24">
                  <wp:extent cx="620486" cy="646340"/>
                  <wp:effectExtent l="0" t="0" r="1905" b="1905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44" cy="649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367DE2D9" wp14:editId="16747BC0">
                  <wp:extent cx="651329" cy="617494"/>
                  <wp:effectExtent l="0" t="0" r="0" b="508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43" cy="619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 w:rsidRPr="005C32C4">
              <w:rPr>
                <w:b/>
                <w:bCs/>
                <w:noProof/>
              </w:rPr>
              <w:drawing>
                <wp:inline distT="0" distB="0" distL="0" distR="0" wp14:anchorId="74032278" wp14:editId="374E54AC">
                  <wp:extent cx="674915" cy="683568"/>
                  <wp:effectExtent l="0" t="0" r="0" b="254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322" cy="68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Pr="005C32C4" w:rsidRDefault="004E40E0">
            <w:pPr>
              <w:rPr>
                <w:b/>
                <w:bCs/>
                <w:noProof/>
              </w:rPr>
            </w:pPr>
            <w:r>
              <w:fldChar w:fldCharType="begin"/>
            </w:r>
            <w:r>
              <w:instrText xml:space="preserve"> INCLUDEPICTURE "https://i.dlpng.com/static/png/6982134_preview.png"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4ECC8D0" wp14:editId="3AE0BC50">
                  <wp:extent cx="846545" cy="803312"/>
                  <wp:effectExtent l="0" t="0" r="4445" b="0"/>
                  <wp:docPr id="17" name="Afbeelding 17" descr="Afbeeldingsresultaat voor tv 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fbeeldingsresultaat voor tv 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499" cy="81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3544" w:type="dxa"/>
          </w:tcPr>
          <w:p w:rsidR="004E40E0" w:rsidRDefault="004E40E0" w:rsidP="004E40E0">
            <w:pPr>
              <w:jc w:val="center"/>
            </w:pPr>
          </w:p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Default="004E40E0">
            <w:r w:rsidRPr="005C32C4">
              <w:rPr>
                <w:b/>
                <w:bCs/>
                <w:noProof/>
              </w:rPr>
              <w:drawing>
                <wp:inline distT="0" distB="0" distL="0" distR="0" wp14:anchorId="05BA1BDE" wp14:editId="4FCBB5D1">
                  <wp:extent cx="761547" cy="771838"/>
                  <wp:effectExtent l="0" t="0" r="635" b="31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94" cy="77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  <w:tr w:rsidR="004E40E0" w:rsidTr="004E40E0">
        <w:trPr>
          <w:jc w:val="center"/>
        </w:trPr>
        <w:tc>
          <w:tcPr>
            <w:tcW w:w="1838" w:type="dxa"/>
          </w:tcPr>
          <w:p w:rsidR="004E40E0" w:rsidRDefault="004E40E0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 xml:space="preserve">Andere: </w:t>
            </w:r>
          </w:p>
          <w:p w:rsidR="004E40E0" w:rsidRPr="005C32C4" w:rsidRDefault="004E40E0">
            <w:pPr>
              <w:rPr>
                <w:b/>
                <w:bCs/>
                <w:noProof/>
              </w:rPr>
            </w:pPr>
            <w:bookmarkStart w:id="0" w:name="_GoBack"/>
            <w:bookmarkEnd w:id="0"/>
          </w:p>
        </w:tc>
        <w:tc>
          <w:tcPr>
            <w:tcW w:w="3544" w:type="dxa"/>
          </w:tcPr>
          <w:p w:rsidR="004E40E0" w:rsidRDefault="004E40E0"/>
        </w:tc>
        <w:tc>
          <w:tcPr>
            <w:tcW w:w="3674" w:type="dxa"/>
          </w:tcPr>
          <w:p w:rsidR="004E40E0" w:rsidRDefault="004E40E0"/>
        </w:tc>
      </w:tr>
    </w:tbl>
    <w:p w:rsidR="004E40E0" w:rsidRDefault="004E40E0"/>
    <w:p w:rsidR="004E40E0" w:rsidRDefault="004E40E0">
      <w:r>
        <w:t>Wat was mijn gevoel vandaag:</w:t>
      </w:r>
    </w:p>
    <w:p w:rsidR="004E40E0" w:rsidRDefault="004E40E0">
      <w:r>
        <w:t xml:space="preserve"> </w:t>
      </w:r>
    </w:p>
    <w:sectPr w:rsidR="004E40E0" w:rsidSect="004E40E0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7"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43"/>
    <w:rsid w:val="004E40E0"/>
    <w:rsid w:val="00637943"/>
    <w:rsid w:val="00AB32B6"/>
    <w:rsid w:val="00E13D93"/>
    <w:rsid w:val="00E6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C7C7F5"/>
  <w15:chartTrackingRefBased/>
  <w15:docId w15:val="{F9E61AD9-3131-D74F-9808-FF58F846A5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E40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Relationship Id="rId14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elissa/Desktop/dagverslag%20Beau%20Mari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dagverslag Beau Marien.dotx</Template>
  <TotalTime>1</TotalTime>
  <Pages>1</Pages>
  <Words>53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Melissa Bellefontaine</cp:lastModifiedBy>
  <cp:revision>1</cp:revision>
  <dcterms:created xsi:type="dcterms:W3CDTF">2020-03-24T08:52:00Z</dcterms:created>
  <dcterms:modified xsi:type="dcterms:W3CDTF">2020-03-24T08:53:00Z</dcterms:modified>
</cp:coreProperties>
</file>